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5F3" w:rsidRDefault="007735F3">
      <w:r>
        <w:t>PRESS RELEASE</w:t>
      </w:r>
    </w:p>
    <w:p w:rsidR="007735F3" w:rsidRDefault="007735F3"/>
    <w:p w:rsidR="007735F3" w:rsidRDefault="007735F3" w:rsidP="00814C29">
      <w:pPr>
        <w:jc w:val="center"/>
      </w:pPr>
      <w:r w:rsidRPr="00984C50">
        <w:rPr>
          <w:rFonts w:ascii="Mistral" w:hAnsi="Mistral"/>
          <w:b/>
          <w:i/>
          <w:color w:val="000000"/>
          <w:sz w:val="56"/>
          <w:szCs w:val="56"/>
          <w:lang w:eastAsia="en-GB"/>
        </w:rPr>
        <w:t>HALLOWEEN  FUNDRAISER  CONCERT</w:t>
      </w:r>
    </w:p>
    <w:p w:rsidR="007735F3" w:rsidRDefault="007735F3" w:rsidP="00814C29">
      <w:pPr>
        <w:tabs>
          <w:tab w:val="left" w:pos="2552"/>
          <w:tab w:val="left" w:pos="311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wiss (scalable)" w:hAnsi="Swiss (scalable)"/>
          <w:b/>
          <w:color w:val="000000"/>
          <w:sz w:val="28"/>
          <w:szCs w:val="28"/>
          <w:lang w:eastAsia="en-GB"/>
        </w:rPr>
      </w:pPr>
      <w:r>
        <w:rPr>
          <w:rFonts w:ascii="Swiss (scalable)" w:hAnsi="Swiss (scalable)"/>
          <w:b/>
          <w:color w:val="000000"/>
          <w:sz w:val="28"/>
          <w:szCs w:val="28"/>
          <w:lang w:eastAsia="en-GB"/>
        </w:rPr>
        <w:t xml:space="preserve">A TREAT BUT NO TRICK - celebrate a </w:t>
      </w:r>
      <w:r w:rsidRPr="00984C50">
        <w:rPr>
          <w:rFonts w:ascii="Swiss (scalable)" w:hAnsi="Swiss (scalable)"/>
          <w:b/>
          <w:color w:val="000000"/>
          <w:sz w:val="28"/>
          <w:szCs w:val="28"/>
          <w:lang w:eastAsia="en-GB"/>
        </w:rPr>
        <w:t>night of music, fun and entertainment</w:t>
      </w:r>
      <w:r>
        <w:rPr>
          <w:rFonts w:ascii="Swiss (scalable)" w:hAnsi="Swiss (scalable)"/>
          <w:b/>
          <w:color w:val="000000"/>
          <w:sz w:val="28"/>
          <w:szCs w:val="28"/>
          <w:lang w:eastAsia="en-GB"/>
        </w:rPr>
        <w:t xml:space="preserve"> on Halloween Night ,Tuesday 31 October . Get along and support a </w:t>
      </w:r>
      <w:r w:rsidRPr="00984C50">
        <w:rPr>
          <w:rFonts w:ascii="Arial" w:hAnsi="Arial"/>
          <w:b/>
          <w:color w:val="000000"/>
          <w:sz w:val="28"/>
          <w:szCs w:val="28"/>
          <w:lang w:eastAsia="en-GB"/>
        </w:rPr>
        <w:t>SOUTH AYRSHIRE DEMENTIA SUPPORT ASSOCIATION</w:t>
      </w:r>
      <w:r w:rsidRPr="00984C50">
        <w:rPr>
          <w:rFonts w:ascii="Swiss (scalable)" w:hAnsi="Swiss (scalable)"/>
          <w:b/>
          <w:color w:val="000000"/>
          <w:sz w:val="28"/>
          <w:szCs w:val="28"/>
          <w:lang w:eastAsia="en-GB"/>
        </w:rPr>
        <w:t xml:space="preserve"> </w:t>
      </w:r>
      <w:r>
        <w:rPr>
          <w:rFonts w:ascii="Swiss (scalable)" w:hAnsi="Swiss (scalable)"/>
          <w:b/>
          <w:color w:val="000000"/>
          <w:sz w:val="28"/>
          <w:szCs w:val="28"/>
          <w:lang w:eastAsia="en-GB"/>
        </w:rPr>
        <w:t xml:space="preserve">fundraiser </w:t>
      </w:r>
      <w:r w:rsidRPr="00984C50">
        <w:rPr>
          <w:rFonts w:ascii="Swiss (scalable)" w:hAnsi="Swiss (scalable)"/>
          <w:b/>
          <w:color w:val="000000"/>
          <w:sz w:val="28"/>
          <w:szCs w:val="28"/>
          <w:lang w:eastAsia="en-GB"/>
        </w:rPr>
        <w:t>cause</w:t>
      </w:r>
      <w:r w:rsidRPr="00C36D73">
        <w:rPr>
          <w:rFonts w:ascii="Swiss (scalable)" w:hAnsi="Swiss (scalable)"/>
          <w:b/>
          <w:color w:val="000000"/>
          <w:sz w:val="28"/>
          <w:szCs w:val="28"/>
          <w:lang w:eastAsia="en-GB"/>
        </w:rPr>
        <w:t xml:space="preserve"> </w:t>
      </w:r>
      <w:r>
        <w:rPr>
          <w:rFonts w:ascii="Swiss (scalable)" w:hAnsi="Swiss (scalable)"/>
          <w:b/>
          <w:color w:val="000000"/>
          <w:sz w:val="28"/>
          <w:szCs w:val="28"/>
          <w:lang w:eastAsia="en-GB"/>
        </w:rPr>
        <w:t xml:space="preserve">at </w:t>
      </w:r>
      <w:smartTag w:uri="urn:schemas-microsoft-com:office:smarttags" w:element="place">
        <w:r>
          <w:rPr>
            <w:rFonts w:ascii="Swiss (scalable)" w:hAnsi="Swiss (scalable)"/>
            <w:b/>
            <w:color w:val="000000"/>
            <w:sz w:val="28"/>
            <w:szCs w:val="28"/>
            <w:lang w:eastAsia="en-GB"/>
          </w:rPr>
          <w:t>Ayr</w:t>
        </w:r>
      </w:smartTag>
      <w:r>
        <w:rPr>
          <w:rFonts w:ascii="Swiss (scalable)" w:hAnsi="Swiss (scalable)"/>
          <w:b/>
          <w:color w:val="000000"/>
          <w:sz w:val="28"/>
          <w:szCs w:val="28"/>
          <w:lang w:eastAsia="en-GB"/>
        </w:rPr>
        <w:t xml:space="preserve"> Ex Services Club in </w:t>
      </w:r>
      <w:smartTag w:uri="urn:schemas-microsoft-com:office:smarttags" w:element="address">
        <w:smartTag w:uri="urn:schemas-microsoft-com:office:smarttags" w:element="Street">
          <w:r>
            <w:rPr>
              <w:rFonts w:ascii="Swiss (scalable)" w:hAnsi="Swiss (scalable)"/>
              <w:b/>
              <w:color w:val="000000"/>
              <w:sz w:val="28"/>
              <w:szCs w:val="28"/>
              <w:lang w:eastAsia="en-GB"/>
            </w:rPr>
            <w:t>Academy Street</w:t>
          </w:r>
        </w:smartTag>
      </w:smartTag>
      <w:r>
        <w:rPr>
          <w:rFonts w:ascii="Swiss (scalable)" w:hAnsi="Swiss (scalable)"/>
          <w:b/>
          <w:color w:val="000000"/>
          <w:sz w:val="28"/>
          <w:szCs w:val="28"/>
          <w:lang w:eastAsia="en-GB"/>
        </w:rPr>
        <w:t xml:space="preserve"> , 7.30 for 8.00.</w:t>
      </w:r>
    </w:p>
    <w:p w:rsidR="007735F3" w:rsidRDefault="007735F3" w:rsidP="00814C29">
      <w:pPr>
        <w:tabs>
          <w:tab w:val="left" w:pos="2552"/>
          <w:tab w:val="left" w:pos="3119"/>
          <w:tab w:val="left" w:pos="48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rPr>
          <w:rFonts w:ascii="Swiss (scalable)" w:hAnsi="Swiss (scalable)"/>
          <w:b/>
          <w:color w:val="000000"/>
          <w:sz w:val="28"/>
          <w:szCs w:val="28"/>
          <w:lang w:eastAsia="en-GB"/>
        </w:rPr>
        <w:t xml:space="preserve">Headline guest performer and master of ceremonies, Alistair McDonald , supported by  Ayrshire Ukes, Mauchline Monster Masher, Sam the Skull and Ayr Phoenix Folk Club Singers guarantee  a ‘scream’ of an evening. </w:t>
      </w:r>
    </w:p>
    <w:p w:rsidR="007735F3" w:rsidRDefault="007735F3">
      <w:r w:rsidRPr="006801C3"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445pt;height:291pt;visibility:visible">
            <v:imagedata r:id="rId4" o:title=""/>
          </v:shape>
        </w:pict>
      </w:r>
    </w:p>
    <w:p w:rsidR="007735F3" w:rsidRPr="00984C50" w:rsidRDefault="007735F3" w:rsidP="00984C50">
      <w:pPr>
        <w:framePr w:hSpace="180" w:wrap="around" w:vAnchor="text" w:hAnchor="page" w:x="496" w:y="231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wiss (scalable)" w:hAnsi="Swiss (scalable)"/>
          <w:color w:val="000000"/>
          <w:sz w:val="20"/>
          <w:szCs w:val="20"/>
          <w:lang w:eastAsia="en-GB"/>
        </w:rPr>
      </w:pPr>
    </w:p>
    <w:p w:rsidR="007735F3" w:rsidRDefault="007735F3" w:rsidP="00814C29">
      <w:pPr>
        <w:tabs>
          <w:tab w:val="left" w:pos="2552"/>
          <w:tab w:val="left" w:pos="3119"/>
          <w:tab w:val="left" w:pos="48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wiss (scalable)" w:hAnsi="Swiss (scalable)"/>
          <w:b/>
          <w:color w:val="000000"/>
          <w:sz w:val="28"/>
          <w:szCs w:val="28"/>
          <w:lang w:eastAsia="en-GB"/>
        </w:rPr>
      </w:pPr>
      <w:r>
        <w:rPr>
          <w:rFonts w:ascii="Swiss (scalable)" w:hAnsi="Swiss (scalable)"/>
          <w:b/>
          <w:color w:val="000000"/>
          <w:sz w:val="28"/>
          <w:szCs w:val="28"/>
          <w:lang w:eastAsia="en-GB"/>
        </w:rPr>
        <w:t>Fancy dress optional but preferred and prize for the best. Tickets only £5 . To reserve phone (01292) 283954 / 263537 or email liz.campbell@sadsa.org.uk</w:t>
      </w:r>
    </w:p>
    <w:p w:rsidR="007735F3" w:rsidRDefault="007735F3" w:rsidP="00814C29">
      <w:pPr>
        <w:tabs>
          <w:tab w:val="left" w:pos="2552"/>
          <w:tab w:val="left" w:pos="3119"/>
          <w:tab w:val="left" w:pos="482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</w:pPr>
    </w:p>
    <w:p w:rsidR="007735F3" w:rsidRPr="00984C50" w:rsidRDefault="007735F3" w:rsidP="00984C50">
      <w:pPr>
        <w:tabs>
          <w:tab w:val="left" w:pos="2552"/>
          <w:tab w:val="left" w:pos="311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Swiss (scalable)" w:hAnsi="Swiss (scalable)"/>
          <w:b/>
          <w:i/>
          <w:color w:val="000000"/>
          <w:sz w:val="28"/>
          <w:szCs w:val="28"/>
          <w:lang w:eastAsia="en-GB"/>
        </w:rPr>
      </w:pPr>
      <w:r w:rsidRPr="00984C50">
        <w:rPr>
          <w:rFonts w:ascii="Swiss (scalable)" w:hAnsi="Swiss (scalable)"/>
          <w:b/>
          <w:i/>
          <w:color w:val="000000"/>
          <w:sz w:val="28"/>
          <w:szCs w:val="28"/>
          <w:lang w:eastAsia="en-GB"/>
        </w:rPr>
        <w:t xml:space="preserve">      </w:t>
      </w:r>
    </w:p>
    <w:p w:rsidR="007735F3" w:rsidRPr="00814C29" w:rsidRDefault="007735F3" w:rsidP="00814C29">
      <w:pPr>
        <w:tabs>
          <w:tab w:val="left" w:pos="2552"/>
          <w:tab w:val="left" w:pos="311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 w:rsidRPr="00984C50">
        <w:rPr>
          <w:rFonts w:ascii="Mistral" w:hAnsi="Mistral"/>
          <w:b/>
          <w:color w:val="000000"/>
          <w:sz w:val="56"/>
          <w:szCs w:val="56"/>
          <w:lang w:eastAsia="en-GB"/>
        </w:rPr>
        <w:t xml:space="preserve">   </w:t>
      </w:r>
    </w:p>
    <w:sectPr w:rsidR="007735F3" w:rsidRPr="00814C29" w:rsidSect="00E51D6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Swiss (scalable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4C50"/>
    <w:rsid w:val="00146741"/>
    <w:rsid w:val="00390FE9"/>
    <w:rsid w:val="00470256"/>
    <w:rsid w:val="00503C14"/>
    <w:rsid w:val="006801C3"/>
    <w:rsid w:val="007735F3"/>
    <w:rsid w:val="007A12B7"/>
    <w:rsid w:val="007E239C"/>
    <w:rsid w:val="00814C29"/>
    <w:rsid w:val="00984C50"/>
    <w:rsid w:val="00BC0F0A"/>
    <w:rsid w:val="00C36D73"/>
    <w:rsid w:val="00E51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D6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8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4C5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03C1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102</Words>
  <Characters>582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Pat</dc:creator>
  <cp:keywords/>
  <dc:description/>
  <cp:lastModifiedBy>Carol Milne</cp:lastModifiedBy>
  <cp:revision>3</cp:revision>
  <dcterms:created xsi:type="dcterms:W3CDTF">2017-10-19T13:27:00Z</dcterms:created>
  <dcterms:modified xsi:type="dcterms:W3CDTF">2017-10-19T13:27:00Z</dcterms:modified>
</cp:coreProperties>
</file>